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480974726"/>
        <w:lock w:val="sdtContentLocked"/>
        <w:placeholder>
          <w:docPart w:val="626AAF50D1994902815EF44522F86E39"/>
        </w:placeholder>
      </w:sdtPr>
      <w:sdtContent>
        <w:p w:rsidR="004B5366" w:rsidRDefault="004B5366" w:rsidP="004B5366">
          <w:pPr>
            <w:pStyle w:val="ConsPlusNonformat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Министерство образования и науки</w:t>
          </w:r>
        </w:p>
        <w:p w:rsidR="004B5366" w:rsidRDefault="000A662D" w:rsidP="000A662D">
          <w:pPr>
            <w:pStyle w:val="ConsPlusNonformat"/>
            <w:ind w:left="849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4B5366">
            <w:rPr>
              <w:rFonts w:ascii="Times New Roman" w:hAnsi="Times New Roman" w:cs="Times New Roman"/>
              <w:sz w:val="28"/>
              <w:szCs w:val="28"/>
            </w:rPr>
            <w:t>Республики Татарстан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 w:rsidR="00301B9B"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</w:t>
          </w:r>
          <w:r w:rsidR="00BF380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420659" w:rsidRPr="00420659" w:rsidTr="00420659">
        <w:tc>
          <w:tcPr>
            <w:tcW w:w="14786" w:type="dxa"/>
          </w:tcPr>
          <w:p w:rsidR="00420659" w:rsidRPr="00420659" w:rsidRDefault="005A3FD3" w:rsidP="00D21CC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«Средняя общеобразовательная школа №</w:t>
            </w:r>
            <w:r w:rsid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</w:t>
            </w:r>
            <w:r w:rsidRPr="00940F0D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7139A2">
              <w:rPr>
                <w:rFonts w:ascii="Times New Roman" w:hAnsi="Times New Roman" w:cs="Times New Roman"/>
                <w:sz w:val="28"/>
                <w:szCs w:val="28"/>
              </w:rPr>
              <w:t xml:space="preserve">Азнакаево» </w:t>
            </w:r>
            <w:proofErr w:type="spellStart"/>
            <w:r w:rsidRPr="007139A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7139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</w:tbl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524252970"/>
          <w:lock w:val="sdtContentLocked"/>
          <w:placeholder>
            <w:docPart w:val="626AAF50D1994902815EF44522F86E39"/>
          </w:placeholder>
        </w:sdtPr>
        <w:sdtContent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указывается полное наименование с</w:t>
          </w:r>
          <w:r w:rsidR="00C34079">
            <w:rPr>
              <w:rFonts w:ascii="Times New Roman" w:hAnsi="Times New Roman" w:cs="Times New Roman"/>
              <w:sz w:val="18"/>
              <w:szCs w:val="18"/>
            </w:rPr>
            <w:t>оискателя лицензии (лицензиата),</w:t>
          </w:r>
        </w:sdtContent>
      </w:sdt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  <w:gridCol w:w="14786"/>
      </w:tblGrid>
      <w:tr w:rsidR="005A3FD3" w:rsidRPr="00420659" w:rsidTr="005A3FD3">
        <w:tc>
          <w:tcPr>
            <w:tcW w:w="14786" w:type="dxa"/>
            <w:tcBorders>
              <w:bottom w:val="single" w:sz="4" w:space="0" w:color="auto"/>
            </w:tcBorders>
          </w:tcPr>
          <w:p w:rsidR="005A3FD3" w:rsidRPr="00D21CC4" w:rsidRDefault="005A3FD3" w:rsidP="007C5F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муниципального бюджетного общеобразовательного учреждения «Начальная общеобразовательное школа села</w:t>
            </w:r>
            <w:r w:rsidR="007C5F01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Уразаево</w:t>
            </w:r>
            <w:proofErr w:type="spellEnd"/>
            <w:r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proofErr w:type="spellStart"/>
            <w:r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Азнакаевского</w:t>
            </w:r>
            <w:proofErr w:type="spellEnd"/>
            <w:r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муниципального района Республики Татарстан</w:t>
            </w:r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муниципального бюджетного общеобразовательного учреждения «Начальная общеобразовательное школа села </w:t>
            </w:r>
            <w:proofErr w:type="spellStart"/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Карамалы</w:t>
            </w:r>
            <w:proofErr w:type="spellEnd"/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proofErr w:type="spellStart"/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Азнакаевского</w:t>
            </w:r>
            <w:proofErr w:type="spellEnd"/>
            <w:r w:rsidR="00D21CC4" w:rsidRPr="00D21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муниципального района Республики Татарстан,</w:t>
            </w:r>
          </w:p>
        </w:tc>
        <w:tc>
          <w:tcPr>
            <w:tcW w:w="14786" w:type="dxa"/>
            <w:tcBorders>
              <w:bottom w:val="single" w:sz="4" w:space="0" w:color="auto"/>
            </w:tcBorders>
          </w:tcPr>
          <w:p w:rsidR="005A3FD3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812557098"/>
        <w:placeholder>
          <w:docPart w:val="626AAF50D1994902815EF44522F86E39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730305747"/>
            <w:placeholder>
              <w:docPart w:val="626AAF50D1994902815EF44522F86E39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8310506"/>
                <w:lock w:val="sdtContentLocked"/>
                <w:placeholder>
                  <w:docPart w:val="626AAF50D1994902815EF44522F86E39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C820F1" w:rsidRPr="00C820F1" w:rsidRDefault="0051271B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указывается полное наименование филиала </w:t>
                  </w:r>
                  <w:r w:rsidR="0019159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(при наличии)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C34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оискателя лицензии (лицензиата)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зданиями, строения</w:t>
                  </w:r>
                  <w:r w:rsidR="001368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ми, сооружениями и</w:t>
                  </w: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помещениями </w:t>
                  </w:r>
                </w:p>
              </w:sdtContent>
            </w:sdt>
          </w:sdtContent>
        </w:sdt>
      </w:sdtContent>
    </w:sdt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402"/>
        <w:gridCol w:w="2126"/>
        <w:gridCol w:w="1984"/>
        <w:gridCol w:w="2410"/>
        <w:gridCol w:w="1984"/>
        <w:gridCol w:w="1701"/>
      </w:tblGrid>
      <w:sdt>
        <w:sdtPr>
          <w:rPr>
            <w:rFonts w:ascii="Times New Roman" w:hAnsi="Times New Roman" w:cs="Times New Roman"/>
            <w:sz w:val="28"/>
            <w:szCs w:val="28"/>
          </w:rPr>
          <w:id w:val="-1619289789"/>
          <w:lock w:val="sdtContentLocked"/>
          <w:placeholder>
            <w:docPart w:val="626AAF50D1994902815EF44522F86E39"/>
          </w:placeholder>
        </w:sdtPr>
        <w:sdtContent>
          <w:tr w:rsidR="006946B7" w:rsidRPr="00C820F1" w:rsidTr="007C5F01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="00BF3805">
                  <w:rPr>
                    <w:rFonts w:ascii="Times New Roman" w:hAnsi="Times New Roman" w:cs="Times New Roman"/>
                    <w:sz w:val="28"/>
                    <w:szCs w:val="28"/>
                  </w:rPr>
                  <w:t>и медицинским обслуживанием, иное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BF3805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 w:rsidR="00060B5B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sdtContentLocked"/>
          <w:placeholder>
            <w:docPart w:val="626AAF50D1994902815EF44522F86E39"/>
          </w:placeholder>
        </w:sdtPr>
        <w:sdtContent>
          <w:tr w:rsidR="006946B7" w:rsidRPr="00C820F1" w:rsidTr="007C5F01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 w:rsidR="00D21C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 w:rsidR="00D21CC4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="00D21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Pr="007551DC" w:rsidRDefault="005A3FD3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21CC4"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DF5D0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Учебные кабинеты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1020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,6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</w:t>
            </w:r>
          </w:p>
          <w:p w:rsidR="005A3FD3" w:rsidRPr="007551DC" w:rsidRDefault="006D222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лаборантские – 63,5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; мастерские – 103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административные кабинеты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–  61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,1кв.м; </w:t>
            </w:r>
          </w:p>
          <w:p w:rsidR="005A3FD3" w:rsidRPr="007551DC" w:rsidRDefault="006D222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продленного дня – 64,3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.; </w:t>
            </w:r>
          </w:p>
          <w:p w:rsidR="005A3FD3" w:rsidRPr="007551DC" w:rsidRDefault="006D222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гардеробные – 64,7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библиотека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31,4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  <w:r w:rsidR="006D2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112,0 </w:t>
            </w:r>
            <w:proofErr w:type="spellStart"/>
            <w:r w:rsidR="006D222E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D222E"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спортзал-  312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D22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в.м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зал </w:t>
            </w:r>
          </w:p>
          <w:p w:rsidR="005A3FD3" w:rsidRPr="007551DC" w:rsidRDefault="006D222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кухня - обеденный зал-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552,2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6D222E" w:rsidRPr="007551DC" w:rsidRDefault="00520590" w:rsidP="006D222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м/сестры</w:t>
            </w:r>
            <w:r w:rsidR="001603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14,0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процедурная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5A3FD3" w:rsidRPr="007551DC" w:rsidRDefault="00D46E0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ные –</w:t>
            </w:r>
            <w:r w:rsidR="00DF5D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1984,</w:t>
            </w:r>
            <w:proofErr w:type="gramStart"/>
            <w:r w:rsidR="00DF5D01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Оперативное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Республики 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Договор о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закреплении муниципального имущества на праве </w:t>
            </w:r>
            <w:r w:rsidR="00463DB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63E12" w:rsidRDefault="00A51A8B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7C5F01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1A4D1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 w:rsidR="007C5F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1A4D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1A4D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5A3FD3" w:rsidRPr="007551DC" w:rsidRDefault="00A51A8B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646CF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</w:t>
            </w:r>
            <w:r w:rsidR="00A51A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 w:rsidR="001A4D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51A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46:21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C4B29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№16-16</w:t>
            </w:r>
            <w:r w:rsidR="00A31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1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31AD6">
              <w:rPr>
                <w:rFonts w:ascii="Times New Roman" w:hAnsi="Times New Roman" w:cs="Times New Roman"/>
                <w:sz w:val="28"/>
                <w:szCs w:val="28"/>
              </w:rPr>
              <w:t>23/2011-506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sdtContentLocked"/>
            <w:placeholder>
              <w:docPart w:val="70B36204EB57488D956A560D4DBD067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A51A8B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4402,3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932817814"/>
        <w:lock w:val="sdtContentLocked"/>
        <w:placeholder>
          <w:docPart w:val="626AAF50D1994902815EF44522F86E39"/>
        </w:placeholder>
      </w:sdtPr>
      <w:sdtContent>
        <w:p w:rsidR="00136859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065E9C" w:rsidRDefault="00065E9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1843"/>
        <w:gridCol w:w="1984"/>
        <w:gridCol w:w="2694"/>
        <w:gridCol w:w="2126"/>
        <w:gridCol w:w="2126"/>
      </w:tblGrid>
      <w:sdt>
        <w:sdtPr>
          <w:rPr>
            <w:rFonts w:ascii="Times New Roman" w:hAnsi="Times New Roman" w:cs="Times New Roman"/>
            <w:sz w:val="28"/>
            <w:szCs w:val="28"/>
          </w:rPr>
          <w:id w:val="1149175115"/>
          <w:lock w:val="sdtContentLocked"/>
          <w:placeholder>
            <w:docPart w:val="626AAF50D1994902815EF44522F86E39"/>
          </w:placeholder>
        </w:sdtPr>
        <w:sdtContent>
          <w:tr w:rsidR="00E71EF5" w:rsidRPr="00C820F1" w:rsidTr="00663E12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tc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постоянное (бессрочное) пользование,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26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sdtContentLocked"/>
          <w:placeholder>
            <w:docPart w:val="626AAF50D1994902815EF44522F86E39"/>
          </w:placeholder>
        </w:sdtPr>
        <w:sdtContent>
          <w:tr w:rsidR="00136859" w:rsidRPr="00C820F1" w:rsidTr="00663E12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26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69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:rsidTr="00663E1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C4" w:rsidRPr="007551DC" w:rsidRDefault="00D21CC4" w:rsidP="00D21CC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21CC4" w:rsidRPr="007551DC" w:rsidRDefault="00D21CC4" w:rsidP="00D21CC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463DB3" w:rsidP="00463D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емельный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A8B">
              <w:rPr>
                <w:rFonts w:ascii="Times New Roman" w:hAnsi="Times New Roman" w:cs="Times New Roman"/>
                <w:sz w:val="28"/>
                <w:szCs w:val="28"/>
              </w:rPr>
              <w:t>участок – 16547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Республики Татарстан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2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о предоставлении земельного участка в постоянное (бессрочное) пользование муниципальному бюджетному общеобразовательному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учреждению  «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общеобразовательная школа № 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муниципального района Республики Татарстан по адресу: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льный район, г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Азнакаево, ул. </w:t>
            </w:r>
            <w:proofErr w:type="spellStart"/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Лениногорскиц</w:t>
            </w:r>
            <w:proofErr w:type="spellEnd"/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, д</w:t>
            </w:r>
            <w:r w:rsidR="00663E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2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1740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Свидетельство о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 от 0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5A3FD3" w:rsidRDefault="00A51A8B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16-АК</w:t>
            </w:r>
          </w:p>
          <w:p w:rsidR="005A3FD3" w:rsidRPr="007551DC" w:rsidRDefault="005A3FD3" w:rsidP="00A51A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A51A8B">
              <w:rPr>
                <w:rFonts w:ascii="Times New Roman" w:eastAsia="Times New Roman" w:hAnsi="Times New Roman" w:cs="Times New Roman"/>
                <w:sz w:val="28"/>
                <w:szCs w:val="28"/>
              </w:rPr>
              <w:t>000827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постоянное (бессрочное)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3464E7" w:rsidRDefault="005A3FD3" w:rsidP="000E35CC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3D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  <w:r w:rsidR="003464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6:44:010152:46</w:t>
            </w:r>
          </w:p>
          <w:p w:rsidR="005A3FD3" w:rsidRPr="00463DB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463DB3" w:rsidRDefault="00A31AD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№16-16-05</w:t>
            </w:r>
            <w:r w:rsidR="00A51A8B">
              <w:rPr>
                <w:rFonts w:ascii="Times New Roman" w:hAnsi="Times New Roman" w:cs="Times New Roman"/>
                <w:sz w:val="28"/>
                <w:szCs w:val="28"/>
              </w:rPr>
              <w:t>/019/2011-594</w:t>
            </w:r>
          </w:p>
          <w:p w:rsidR="005A3FD3" w:rsidRPr="00463DB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:rsidTr="00463DB3">
        <w:trPr>
          <w:trHeight w:val="98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4524723"/>
              <w:lock w:val="sdtContentLocked"/>
              <w:placeholder>
                <w:docPart w:val="14C54926573C4125A35BFE337681E813"/>
              </w:placeholder>
            </w:sdtPr>
            <w:sdtContent>
              <w:p w:rsidR="00065E9C" w:rsidRPr="00C820F1" w:rsidRDefault="005A3FD3" w:rsidP="00A1410E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E" w:rsidRPr="00C820F1" w:rsidRDefault="003464E7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16547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01" w:rsidRPr="00C820F1" w:rsidRDefault="005A3FD3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1287428332"/>
        <w:lock w:val="sdtContentLocked"/>
        <w:placeholder>
          <w:docPart w:val="626AAF50D1994902815EF44522F86E39"/>
        </w:placeholder>
      </w:sdtPr>
      <w:sdtContent>
        <w:p w:rsidR="00136859" w:rsidRPr="00563F25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>помещениями, подтверждающими наличие</w:t>
          </w:r>
        </w:p>
        <w:p w:rsid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 xml:space="preserve">питания и 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>охраны здоровья обучающихся</w:t>
          </w:r>
        </w:p>
      </w:sdtContent>
    </w:sdt>
    <w:p w:rsidR="00A1410E" w:rsidRDefault="00A1410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126"/>
        <w:gridCol w:w="2126"/>
        <w:gridCol w:w="2977"/>
        <w:gridCol w:w="1984"/>
        <w:gridCol w:w="1843"/>
      </w:tblGrid>
      <w:sdt>
        <w:sdtPr>
          <w:rPr>
            <w:rFonts w:ascii="Times New Roman" w:hAnsi="Times New Roman" w:cs="Times New Roman"/>
            <w:sz w:val="28"/>
            <w:szCs w:val="28"/>
          </w:rPr>
          <w:id w:val="-957406922"/>
          <w:lock w:val="sdtContentLocked"/>
          <w:placeholder>
            <w:docPart w:val="626AAF50D1994902815EF44522F86E39"/>
          </w:placeholder>
        </w:sdtPr>
        <w:sdtContent>
          <w:tr w:rsidR="002E172C" w:rsidRPr="00C820F1" w:rsidTr="00A1410E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Помещения, 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имущества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Кадастровый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02567008"/>
          <w:lock w:val="sdtContentLocked"/>
          <w:placeholder>
            <w:docPart w:val="626AAF50D1994902815EF44522F86E39"/>
          </w:placeholder>
        </w:sdtPr>
        <w:sdtContent>
          <w:tr w:rsidR="00C820F1" w:rsidRPr="00C820F1" w:rsidTr="00A1410E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5A3FD3" w:rsidRPr="00C820F1" w:rsidTr="00A1410E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311985922"/>
            <w:lock w:val="sdtContentLocked"/>
            <w:placeholder>
              <w:docPart w:val="84FCFCB984DC4B6D9126C21F255A4957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5A3FD3" w:rsidRPr="005823D6" w:rsidRDefault="005A3FD3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672187"/>
            <w:lock w:val="sdtContentLocked"/>
            <w:placeholder>
              <w:docPart w:val="84FCFCB984DC4B6D9126C21F255A4957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E71EF5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E7" w:rsidRPr="007551DC" w:rsidRDefault="003464E7" w:rsidP="003464E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Default="003464E7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4668" w:rsidRDefault="00F0466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кабинеты.</w:t>
            </w:r>
          </w:p>
          <w:p w:rsidR="005A3FD3" w:rsidRDefault="005A3FD3" w:rsidP="00B322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B322F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590">
              <w:rPr>
                <w:rFonts w:ascii="Times New Roman" w:eastAsia="Times New Roman" w:hAnsi="Times New Roman" w:cs="Times New Roman"/>
                <w:sz w:val="28"/>
                <w:szCs w:val="28"/>
              </w:rPr>
              <w:t>31,9</w:t>
            </w:r>
            <w:r w:rsidR="00B32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22F9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646CF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D6575B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64E7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3464E7" w:rsidRPr="007551DC" w:rsidRDefault="003464E7" w:rsidP="003464E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5A3FD3" w:rsidRPr="00B658D0" w:rsidRDefault="005A3FD3" w:rsidP="00663E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E7" w:rsidRPr="00646CFC" w:rsidRDefault="003464E7" w:rsidP="003464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16:44:010152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46:21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B" w:rsidRPr="007C4B29" w:rsidRDefault="00A51A8B" w:rsidP="00A51A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№16-16-05/023/2011-506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:rsidTr="00A1410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:rsidTr="00A1410E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566804618"/>
            <w:lock w:val="sdtContentLocked"/>
            <w:placeholder>
              <w:docPart w:val="60E7D7C977CF491B9D72D0CD05BEB536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:rsidR="005A3FD3" w:rsidRPr="005823D6" w:rsidRDefault="005A3FD3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50104641"/>
            <w:lock w:val="sdtContentLocked"/>
            <w:placeholder>
              <w:docPart w:val="60E7D7C977CF491B9D72D0CD05BEB536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4B5366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E7" w:rsidRPr="007551DC" w:rsidRDefault="003464E7" w:rsidP="003464E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Default="003464E7" w:rsidP="003464E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</w:p>
          <w:p w:rsidR="00F04668" w:rsidRPr="008940CB" w:rsidRDefault="00F04668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Обеденный зал – кухня.</w:t>
            </w:r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   </w:t>
            </w:r>
            <w:r w:rsidR="00520590">
              <w:rPr>
                <w:rFonts w:ascii="Times New Roman" w:hAnsi="Times New Roman" w:cs="Times New Roman"/>
                <w:sz w:val="28"/>
                <w:szCs w:val="28"/>
              </w:rPr>
              <w:t>- 552,2</w:t>
            </w:r>
            <w:r w:rsidR="0000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22F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5A3FD3" w:rsidRPr="00572FD5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646CF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D6575B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5A3FD3" w:rsidRPr="00914E3E" w:rsidRDefault="00914E3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3464E7" w:rsidP="00914E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16:44:010152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46:21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A51A8B" w:rsidP="00914E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№16-16-05/023/2011-506</w:t>
            </w:r>
          </w:p>
        </w:tc>
      </w:tr>
      <w:tr w:rsidR="005A3FD3" w:rsidRPr="00C820F1" w:rsidTr="00A1410E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02237298"/>
        <w:lock w:val="sdtContentLocked"/>
        <w:placeholder>
          <w:docPart w:val="626AAF50D1994902815EF44522F86E39"/>
        </w:placeholder>
      </w:sdtPr>
      <w:sdtContent>
        <w:p w:rsidR="00C820F1" w:rsidRP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физической культуры и спорта </w:t>
          </w:r>
        </w:p>
      </w:sdtContent>
    </w:sdt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683"/>
        <w:gridCol w:w="3969"/>
        <w:gridCol w:w="2835"/>
        <w:gridCol w:w="1984"/>
        <w:gridCol w:w="3686"/>
      </w:tblGrid>
      <w:sdt>
        <w:sdtPr>
          <w:rPr>
            <w:rFonts w:ascii="Times New Roman" w:hAnsi="Times New Roman" w:cs="Times New Roman"/>
            <w:sz w:val="28"/>
            <w:szCs w:val="28"/>
          </w:rPr>
          <w:id w:val="-625390633"/>
          <w:lock w:val="sdtContentLocked"/>
          <w:placeholder>
            <w:docPart w:val="626AAF50D1994902815EF44522F86E39"/>
          </w:placeholder>
        </w:sdtPr>
        <w:sdtContent>
          <w:tr w:rsidR="00F63238" w:rsidRPr="00C820F1" w:rsidTr="001F3A64">
            <w:trPr>
              <w:trHeight w:val="845"/>
              <w:tblCellSpacing w:w="5" w:type="nil"/>
            </w:trPr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tc>
            <w:tc>
              <w:tcPr>
                <w:tcW w:w="26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Вид образования, уровень образования,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профессия,      специальность,   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подвид  дополнительного образования, наименование предмета, дисциплины  (модуля)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с учебным        планом</w:t>
                </w:r>
              </w:p>
            </w:tc>
            <w:tc>
              <w:tcPr>
                <w:tcW w:w="3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технической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109425438"/>
          <w:lock w:val="sdtContentLocked"/>
          <w:placeholder>
            <w:docPart w:val="626AAF50D1994902815EF44522F86E39"/>
          </w:placeholder>
        </w:sdtPr>
        <w:sdtContent>
          <w:tr w:rsidR="00C820F1" w:rsidRPr="00C820F1" w:rsidTr="001F3A64">
            <w:trPr>
              <w:tblCellSpacing w:w="5" w:type="nil"/>
            </w:trPr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tc>
            <w:tc>
              <w:tcPr>
                <w:tcW w:w="268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tc>
            <w:tc>
              <w:tcPr>
                <w:tcW w:w="396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tc>
            <w:tc>
              <w:tcPr>
                <w:tcW w:w="28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tc>
            <w:tc>
              <w:tcPr>
                <w:tcW w:w="36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tc>
          </w:tr>
        </w:sdtContent>
      </w:sdt>
      <w:tr w:rsidR="00F63238" w:rsidRPr="00C820F1" w:rsidTr="001F3A64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987540622"/>
            <w:lock w:val="sdtContentLocked"/>
            <w:placeholder>
              <w:docPart w:val="626AAF50D1994902815EF44522F86E3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823D6" w:rsidRDefault="00F63238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F63238" w:rsidRPr="005823D6" w:rsidRDefault="00F63238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04166854"/>
            <w:lock w:val="sdtContentLocked"/>
            <w:placeholder>
              <w:docPart w:val="626AAF50D1994902815EF44522F86E39"/>
            </w:placeholder>
          </w:sdtPr>
          <w:sdtContent>
            <w:tc>
              <w:tcPr>
                <w:tcW w:w="268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Default="00F63238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1F3A64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58026635"/>
            <w:lock w:val="sdtContentLocked"/>
            <w:placeholder>
              <w:docPart w:val="626AAF50D1994902815EF44522F86E39"/>
            </w:placeholder>
          </w:sdtPr>
          <w:sdtContent>
            <w:tc>
              <w:tcPr>
                <w:tcW w:w="26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FA3135" w:rsidRDefault="00F63238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8" w:rsidRDefault="00F0466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5A3FD3" w:rsidRPr="004C7572" w:rsidRDefault="00F0466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 w:rsidR="006E6E6E"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 w:rsidR="006E6E6E"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 w:rsidR="006E6E6E"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 w:rsidR="006E6E6E"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806C98" w:rsidRPr="004C7572" w:rsidRDefault="006E6E6E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="00806C98" w:rsidRPr="004C7572">
              <w:rPr>
                <w:sz w:val="28"/>
                <w:szCs w:val="28"/>
              </w:rPr>
              <w:t xml:space="preserve"> шт.; 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 w:rsidR="006E6E6E"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806C98" w:rsidRDefault="006E6E6E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="00806C98" w:rsidRPr="004C7572">
              <w:rPr>
                <w:sz w:val="28"/>
                <w:szCs w:val="28"/>
              </w:rPr>
              <w:t>шт</w:t>
            </w:r>
            <w:proofErr w:type="spellEnd"/>
            <w:r w:rsidR="00806C98" w:rsidRPr="004C7572">
              <w:rPr>
                <w:sz w:val="28"/>
                <w:szCs w:val="28"/>
              </w:rPr>
              <w:t xml:space="preserve">; 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 w:rsidR="006E6E6E"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806C98" w:rsidRPr="004C7572" w:rsidRDefault="00806C98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 w:rsidR="006E6E6E"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806C98" w:rsidRDefault="00806C98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6E6E6E" w:rsidRPr="00806C98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806C98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6C98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 w:rsidR="00806C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 №120, 121, </w:t>
            </w:r>
            <w:r w:rsidR="005C5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125, </w:t>
            </w:r>
            <w:r w:rsidR="00806C98">
              <w:rPr>
                <w:rFonts w:ascii="Times New Roman" w:eastAsia="Times New Roman" w:hAnsi="Times New Roman" w:cs="Times New Roman"/>
                <w:sz w:val="28"/>
                <w:szCs w:val="28"/>
              </w:rPr>
              <w:t>251, 253, 254</w:t>
            </w:r>
            <w:r w:rsidR="00806C98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C5552">
              <w:rPr>
                <w:rFonts w:ascii="Times New Roman" w:eastAsia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4C7572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5A3FD3" w:rsidRPr="00914E3E" w:rsidRDefault="00914E3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 Литературное чтение.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№120, 121, 125, 251, 253,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№120, 121, 125, 251, 253, 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тельная школа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татарском языке.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№120, 121, 125, 251, 253, 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  <w:p w:rsidR="00DA75AA" w:rsidRPr="004C7572" w:rsidRDefault="00DA75AA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№120, 121, 125, 251, 253, 254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B7E0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№120, 121, 125, 251, 253, 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F0466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№120, 121, 125, 251, 253, 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DA75AA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 – 1 шт.</w:t>
            </w:r>
          </w:p>
          <w:p w:rsidR="00DA75AA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кресла – 96</w:t>
            </w:r>
            <w:r w:rsidR="00DA75AA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акустическая установка – 1 шт.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250</w:t>
            </w: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начальных классов - </w:t>
            </w:r>
            <w:r>
              <w:rPr>
                <w:sz w:val="28"/>
                <w:szCs w:val="28"/>
              </w:rPr>
              <w:t xml:space="preserve"> 6</w:t>
            </w:r>
            <w:r w:rsidRPr="004C7572">
              <w:rPr>
                <w:sz w:val="28"/>
                <w:szCs w:val="28"/>
              </w:rPr>
              <w:t xml:space="preserve"> кабинетов.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</w:t>
            </w:r>
            <w:proofErr w:type="gramStart"/>
            <w:r w:rsidRPr="004C7572">
              <w:rPr>
                <w:sz w:val="28"/>
                <w:szCs w:val="28"/>
              </w:rPr>
              <w:t>комплект  –</w:t>
            </w:r>
            <w:proofErr w:type="gramEnd"/>
            <w:r w:rsidRPr="004C7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8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</w:t>
            </w:r>
            <w:r>
              <w:rPr>
                <w:sz w:val="28"/>
                <w:szCs w:val="28"/>
              </w:rPr>
              <w:t>89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178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доска меловая-</w:t>
            </w:r>
            <w:r>
              <w:rPr>
                <w:sz w:val="28"/>
                <w:szCs w:val="28"/>
              </w:rPr>
              <w:t>6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6E6E6E" w:rsidRPr="004C7572" w:rsidRDefault="006E6E6E" w:rsidP="006E6E6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35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6E6E6E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6E6E6E" w:rsidP="006E6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№120, 121, 125, 251, 253, 254, 256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98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98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5AA" w:rsidRPr="004C7572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 - 20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баскетбольный мяч - 46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баскетбольный -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гимнастический-1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DA75AA" w:rsidRPr="004C7572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волейбольная-2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DA75AA" w:rsidRPr="004C7572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4C7572" w:rsidRDefault="006E6E6E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обручи-10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копья метательные -5</w:t>
            </w:r>
            <w:r w:rsidR="006E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DA75AA" w:rsidRPr="004C7572" w:rsidRDefault="00F50559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бадминтона-12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– 3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 -7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–3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стул ученический-5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шт;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шкафы 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4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339, 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–3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стул ученический-5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шт;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F50559" w:rsidRPr="002563C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4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339, 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«Средняя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914E3E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Татарский  язык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DA75AA" w:rsidRPr="004C7572" w:rsidRDefault="00F50559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="00DA75AA" w:rsidRPr="004C7572">
              <w:rPr>
                <w:sz w:val="28"/>
                <w:szCs w:val="28"/>
              </w:rPr>
              <w:t xml:space="preserve"> шт.;</w:t>
            </w:r>
          </w:p>
          <w:p w:rsidR="00DA75AA" w:rsidRDefault="00F50559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–19 </w:t>
            </w:r>
            <w:r w:rsidR="00DA75AA" w:rsidRPr="004C7572">
              <w:rPr>
                <w:sz w:val="28"/>
                <w:szCs w:val="28"/>
              </w:rPr>
              <w:t xml:space="preserve">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="00F50559">
              <w:rPr>
                <w:sz w:val="28"/>
                <w:szCs w:val="28"/>
              </w:rPr>
              <w:t xml:space="preserve"> 38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 w:rsidR="00F50559">
              <w:rPr>
                <w:sz w:val="28"/>
                <w:szCs w:val="28"/>
              </w:rPr>
              <w:t>4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F5055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Default="00F5055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меловая-1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122, 311, 330, 331 </w:t>
            </w: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BB526C" w:rsidRDefault="00914E3E" w:rsidP="00DB7E0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59" w:rsidRPr="004C7572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F50559" w:rsidRDefault="00F50559" w:rsidP="00F505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–19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ученический- 38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F50559" w:rsidRPr="004C7572" w:rsidRDefault="00F50559" w:rsidP="00F50559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4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F50559" w:rsidRPr="004C7572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50559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меловая-1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DA75AA" w:rsidRPr="004C7572" w:rsidRDefault="00DA75AA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A75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122, 311, 330, 331 </w:t>
            </w: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BB526C" w:rsidRDefault="00914E3E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иностранного языка -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DA75AA" w:rsidRPr="004C7572" w:rsidRDefault="00F50559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Проекционный </w:t>
            </w:r>
            <w:proofErr w:type="gramStart"/>
            <w:r>
              <w:rPr>
                <w:sz w:val="28"/>
                <w:szCs w:val="28"/>
              </w:rPr>
              <w:t>комплект  –</w:t>
            </w:r>
            <w:proofErr w:type="gramEnd"/>
            <w:r>
              <w:rPr>
                <w:sz w:val="28"/>
                <w:szCs w:val="28"/>
              </w:rPr>
              <w:t xml:space="preserve">  1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F50559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–1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</w:t>
            </w:r>
            <w:r w:rsidR="00F50559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>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</w:t>
            </w:r>
            <w:r w:rsidR="00F50559">
              <w:rPr>
                <w:sz w:val="28"/>
                <w:szCs w:val="28"/>
              </w:rPr>
              <w:t>11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F50559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6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F5055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–2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F5055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- 22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Лингафонный кабинет – 1.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Пульт управления – 1 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Учени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ческий лингафонный комплект – 8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F50559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Лингафонный стол-8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поворо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тные (регулируемые) </w:t>
            </w:r>
            <w:proofErr w:type="gramStart"/>
            <w:r w:rsidR="00F50559">
              <w:rPr>
                <w:rFonts w:ascii="Times New Roman" w:hAnsi="Times New Roman" w:cs="Times New Roman"/>
                <w:sz w:val="28"/>
                <w:szCs w:val="28"/>
              </w:rPr>
              <w:t>стулья  -</w:t>
            </w:r>
            <w:proofErr w:type="gramEnd"/>
            <w:r w:rsidR="00F50559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DA75AA" w:rsidRPr="004C7572" w:rsidRDefault="00DA75AA" w:rsidP="00F5055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314, 333, 334, 326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BB526C" w:rsidRDefault="00914E3E" w:rsidP="00DB7E0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математики - кабинета.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компьютер –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ученические – 15 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2563C9" w:rsidRDefault="00DA75AA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</w:t>
            </w:r>
            <w:r w:rsidR="00F50559">
              <w:rPr>
                <w:rFonts w:ascii="Times New Roman" w:hAnsi="Times New Roman" w:cs="Times New Roman"/>
                <w:sz w:val="28"/>
                <w:szCs w:val="28"/>
              </w:rPr>
              <w:t>л ученический-30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5AA" w:rsidRPr="002563C9" w:rsidRDefault="00F50559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2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A75AA" w:rsidRPr="004C7572" w:rsidRDefault="00F50559" w:rsidP="00F505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="00DA75AA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227, 242, 244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</w:t>
            </w:r>
            <w:r w:rsidR="000E23E1">
              <w:rPr>
                <w:sz w:val="28"/>
                <w:szCs w:val="28"/>
              </w:rPr>
              <w:t>мпьютер –7</w:t>
            </w:r>
            <w:r w:rsidRPr="004C7572">
              <w:rPr>
                <w:sz w:val="28"/>
                <w:szCs w:val="28"/>
              </w:rPr>
              <w:t xml:space="preserve"> шт.; </w:t>
            </w:r>
            <w:r w:rsidR="000E23E1">
              <w:rPr>
                <w:sz w:val="28"/>
                <w:szCs w:val="28"/>
              </w:rPr>
              <w:t>моноблок – 7 шт.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многофункциональное устройство (принтер, сканер, копир) -1шт;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компьютерный </w:t>
            </w:r>
            <w:proofErr w:type="gramStart"/>
            <w:r>
              <w:rPr>
                <w:sz w:val="28"/>
                <w:szCs w:val="28"/>
              </w:rPr>
              <w:t>стол  –</w:t>
            </w:r>
            <w:proofErr w:type="gramEnd"/>
            <w:r>
              <w:rPr>
                <w:sz w:val="28"/>
                <w:szCs w:val="28"/>
              </w:rPr>
              <w:t xml:space="preserve"> 15</w:t>
            </w:r>
            <w:r w:rsidR="00DA75AA" w:rsidRPr="004C7572">
              <w:rPr>
                <w:sz w:val="28"/>
                <w:szCs w:val="28"/>
              </w:rPr>
              <w:t xml:space="preserve">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пово</w:t>
            </w:r>
            <w:r w:rsidR="000E23E1">
              <w:rPr>
                <w:sz w:val="28"/>
                <w:szCs w:val="28"/>
              </w:rPr>
              <w:t>ротные (регулируемые) стулья -15</w:t>
            </w:r>
            <w:r w:rsidRPr="004C7572">
              <w:rPr>
                <w:sz w:val="28"/>
                <w:szCs w:val="28"/>
              </w:rPr>
              <w:t>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 w:rsidR="000E23E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–2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1</w:t>
            </w:r>
            <w:r w:rsidR="000E23E1">
              <w:rPr>
                <w:sz w:val="28"/>
                <w:szCs w:val="28"/>
              </w:rPr>
              <w:t>5</w:t>
            </w:r>
            <w:r w:rsidRPr="004C7572">
              <w:rPr>
                <w:sz w:val="28"/>
                <w:szCs w:val="28"/>
              </w:rPr>
              <w:t xml:space="preserve">шт; стул ученический - </w:t>
            </w:r>
            <w:r w:rsidR="000E23E1">
              <w:rPr>
                <w:sz w:val="28"/>
                <w:szCs w:val="28"/>
              </w:rPr>
              <w:t>30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7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1</w:t>
            </w:r>
            <w:r>
              <w:rPr>
                <w:sz w:val="28"/>
                <w:szCs w:val="28"/>
              </w:rPr>
              <w:t>5</w:t>
            </w:r>
            <w:r w:rsidRPr="004C7572">
              <w:rPr>
                <w:sz w:val="28"/>
                <w:szCs w:val="28"/>
              </w:rPr>
              <w:t xml:space="preserve">шт; стул ученический - </w:t>
            </w:r>
            <w:r>
              <w:rPr>
                <w:sz w:val="28"/>
                <w:szCs w:val="28"/>
              </w:rPr>
              <w:t>30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7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риродоведение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–2 </w:t>
            </w:r>
            <w:r w:rsidR="00DA75AA" w:rsidRPr="004C7572">
              <w:rPr>
                <w:sz w:val="28"/>
                <w:szCs w:val="28"/>
              </w:rPr>
              <w:t xml:space="preserve">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13 </w:t>
            </w:r>
            <w:r w:rsidR="00DA75AA" w:rsidRPr="004C7572">
              <w:rPr>
                <w:sz w:val="28"/>
                <w:szCs w:val="28"/>
              </w:rPr>
              <w:t xml:space="preserve">шт.; 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8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ученический-26.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E23E1" w:rsidRPr="004C7572" w:rsidRDefault="000E23E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8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–2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13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DA75AA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8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биологии -1кабинет.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–2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13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DA75AA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</w:t>
            </w:r>
          </w:p>
          <w:p w:rsidR="000E23E1" w:rsidRPr="004C7572" w:rsidRDefault="000E23E1" w:rsidP="000E23E1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0E23E1" w:rsidRPr="004C7572" w:rsidRDefault="000E23E1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A75AA" w:rsidRPr="004C7572" w:rsidRDefault="00DA75AA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№ 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химии -1кабинет.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DA75AA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DA75AA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A75AA">
              <w:rPr>
                <w:sz w:val="28"/>
                <w:szCs w:val="28"/>
              </w:rPr>
              <w:t xml:space="preserve"> </w:t>
            </w:r>
            <w:proofErr w:type="spellStart"/>
            <w:r w:rsidR="00DA75AA">
              <w:rPr>
                <w:sz w:val="28"/>
                <w:szCs w:val="28"/>
              </w:rPr>
              <w:t>шт</w:t>
            </w:r>
            <w:proofErr w:type="spellEnd"/>
            <w:r w:rsidR="00DA75AA">
              <w:rPr>
                <w:sz w:val="28"/>
                <w:szCs w:val="28"/>
              </w:rPr>
              <w:t>;</w:t>
            </w:r>
            <w:r w:rsidR="00DA75AA" w:rsidRPr="004C7572">
              <w:rPr>
                <w:sz w:val="28"/>
                <w:szCs w:val="28"/>
              </w:rPr>
              <w:t xml:space="preserve">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 w:rsidR="000E23E1"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0E23E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2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Pr="004C7572" w:rsidRDefault="000E23E1" w:rsidP="00465057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стул ученический-30</w:t>
            </w:r>
            <w:r w:rsidR="00DA7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75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напольная поворотная для письма мелом и маркером-1,</w:t>
            </w:r>
          </w:p>
          <w:p w:rsidR="00DA75AA" w:rsidRPr="004C7572" w:rsidRDefault="00DA75AA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– 1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6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–1</w:t>
            </w:r>
            <w:r w:rsidR="000E23E1">
              <w:rPr>
                <w:sz w:val="28"/>
                <w:szCs w:val="28"/>
              </w:rPr>
              <w:t>5 шт.; стул ученический - 30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DA75AA" w:rsidRPr="004C7572" w:rsidRDefault="000E23E1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10</w:t>
            </w:r>
            <w:r w:rsidR="00DA75AA"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DA75AA" w:rsidRDefault="00DA75AA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DA75AA" w:rsidRPr="004C7572" w:rsidRDefault="00DA75AA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0E23E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№ </w:t>
            </w:r>
            <w:r w:rsidR="000E23E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Искусство (Музыка и ИЗО)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 – 1 шт.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кресла – </w:t>
            </w:r>
            <w:r w:rsidR="00E770C8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A75AA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акустическая установка – 1 шт.</w:t>
            </w:r>
          </w:p>
          <w:p w:rsidR="00DA75AA" w:rsidRPr="004C7572" w:rsidRDefault="00DA75AA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770C8"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Default="00DA75AA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труд)  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обработки ткани -1 кабинет.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манекен 44- 1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</w:t>
            </w:r>
            <w:r w:rsidR="00E770C8">
              <w:rPr>
                <w:sz w:val="28"/>
                <w:szCs w:val="28"/>
              </w:rPr>
              <w:t>2</w:t>
            </w:r>
            <w:r w:rsidRPr="004C7572">
              <w:rPr>
                <w:sz w:val="28"/>
                <w:szCs w:val="28"/>
              </w:rPr>
              <w:t>шт;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DA75AA" w:rsidRPr="004C7572" w:rsidRDefault="00E770C8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16</w:t>
            </w:r>
            <w:r w:rsidR="00DA75AA" w:rsidRPr="004C7572">
              <w:rPr>
                <w:sz w:val="28"/>
                <w:szCs w:val="28"/>
              </w:rPr>
              <w:t xml:space="preserve"> шт.;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ученические стулья – </w:t>
            </w:r>
            <w:r w:rsidR="00E770C8">
              <w:rPr>
                <w:sz w:val="28"/>
                <w:szCs w:val="28"/>
              </w:rPr>
              <w:t>20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 w:rsidR="00E770C8">
              <w:rPr>
                <w:sz w:val="28"/>
                <w:szCs w:val="28"/>
              </w:rPr>
              <w:t>10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стенды – 2 шт.; </w:t>
            </w:r>
          </w:p>
          <w:p w:rsidR="00DA75AA" w:rsidRPr="004C7572" w:rsidRDefault="00E770C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машина-4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гладильная доска-1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раскройный стол – 1 шт.;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по обработке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металла  -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кабинет.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ВС-У-СК-1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токарный -винторезный-1шт.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стол – 1 шт.;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по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обработке  дерева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– 1 кабинет.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деревообрабатывающий-1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E770C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 слесарный ВСт-У-СК-12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E770C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 настольный-1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фрезерный по дереву-1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сверлильно-фрезерный-1шт;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вертикально-сверлильный-1шт.;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стол–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меловая – 1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75AA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E770C8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 - 98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180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 - 20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баскетбольный мяч - 46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баскетбольный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гимнастический-1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обручи-10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E770C8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копья метательные 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-7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DA75AA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DA75A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DA75AA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DA75AA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абинет русского языка и литературы – 2 кабинета.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–3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стул ученический-5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шт;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4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720DA0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339, 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14E3E" w:rsidRDefault="00914E3E" w:rsidP="00914E3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абинет русского языка и литературы – 2 кабинета.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–3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стул ученический-5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шт;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шкафы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E770C8" w:rsidRPr="002563C9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4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720DA0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339, 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E770C8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–19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ученический- 38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4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20DA0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122, 311, 330, 331 </w:t>
            </w: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BB526C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78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компьютер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E770C8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–19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ученический- 38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>;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4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Default="008F5D27" w:rsidP="008F5D27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122, 311, 330, 331 </w:t>
            </w: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D21CC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BB526C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иностранного языка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Проекционный </w:t>
            </w:r>
            <w:proofErr w:type="gramStart"/>
            <w:r>
              <w:rPr>
                <w:sz w:val="28"/>
                <w:szCs w:val="28"/>
              </w:rPr>
              <w:t>комплект  –</w:t>
            </w:r>
            <w:proofErr w:type="gramEnd"/>
            <w:r>
              <w:rPr>
                <w:sz w:val="28"/>
                <w:szCs w:val="28"/>
              </w:rPr>
              <w:t xml:space="preserve">  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>шт.;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</w:t>
            </w:r>
            <w:r>
              <w:rPr>
                <w:sz w:val="28"/>
                <w:szCs w:val="28"/>
              </w:rPr>
              <w:t>11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6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стул ученический - 22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Лингаф</w:t>
            </w:r>
            <w:proofErr w:type="spellEnd"/>
            <w:r w:rsidR="001F3A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 – 1.</w:t>
            </w:r>
          </w:p>
          <w:p w:rsidR="00E770C8" w:rsidRPr="004C7572" w:rsidRDefault="001F3A64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Пульт управления – 1</w:t>
            </w:r>
            <w:r w:rsidR="00E770C8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ческий лингафонный комплект – 8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E770C8" w:rsidRPr="004C7572" w:rsidRDefault="00E770C8" w:rsidP="00E770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Лингафонный стол-8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20DA0" w:rsidRPr="004C7572" w:rsidRDefault="00E770C8" w:rsidP="001F3A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поворо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регулир</w:t>
            </w:r>
            <w:proofErr w:type="spellEnd"/>
            <w:r w:rsidR="001F3A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стулья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314, 333, 334, 326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BB526C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математики - кабинета.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компьютер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ученические – 15 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 ученический-30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5038" w:rsidRPr="002563C9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20DA0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2563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 227, 242, 244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мпьютер –7</w:t>
            </w:r>
            <w:r w:rsidRPr="004C7572">
              <w:rPr>
                <w:sz w:val="28"/>
                <w:szCs w:val="28"/>
              </w:rPr>
              <w:t xml:space="preserve"> шт.; </w:t>
            </w:r>
            <w:r>
              <w:rPr>
                <w:sz w:val="28"/>
                <w:szCs w:val="28"/>
              </w:rPr>
              <w:t>моноблок – 7 шт.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многофункциональное устройство (принтер, сканер, копир) -1шт;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компьютерный </w:t>
            </w:r>
            <w:proofErr w:type="gramStart"/>
            <w:r>
              <w:rPr>
                <w:sz w:val="28"/>
                <w:szCs w:val="28"/>
              </w:rPr>
              <w:t>стол  –</w:t>
            </w:r>
            <w:proofErr w:type="gramEnd"/>
            <w:r>
              <w:rPr>
                <w:sz w:val="28"/>
                <w:szCs w:val="28"/>
              </w:rPr>
              <w:t xml:space="preserve"> 15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пово</w:t>
            </w:r>
            <w:r>
              <w:rPr>
                <w:sz w:val="28"/>
                <w:szCs w:val="28"/>
              </w:rPr>
              <w:t>ротные (регулируемые) стулья -15</w:t>
            </w:r>
            <w:r w:rsidRPr="004C7572">
              <w:rPr>
                <w:sz w:val="28"/>
                <w:szCs w:val="28"/>
              </w:rPr>
              <w:t>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720DA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1</w:t>
            </w:r>
            <w:r>
              <w:rPr>
                <w:sz w:val="28"/>
                <w:szCs w:val="28"/>
              </w:rPr>
              <w:t>5</w:t>
            </w:r>
            <w:r w:rsidRPr="004C7572">
              <w:rPr>
                <w:sz w:val="28"/>
                <w:szCs w:val="28"/>
              </w:rPr>
              <w:t xml:space="preserve">шт; стул ученический - </w:t>
            </w:r>
            <w:r>
              <w:rPr>
                <w:sz w:val="28"/>
                <w:szCs w:val="28"/>
              </w:rPr>
              <w:t>30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7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720DA0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стенды – 2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720DA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 1</w:t>
            </w:r>
            <w:r>
              <w:rPr>
                <w:sz w:val="28"/>
                <w:szCs w:val="28"/>
              </w:rPr>
              <w:t>5</w:t>
            </w:r>
            <w:r w:rsidRPr="004C7572">
              <w:rPr>
                <w:sz w:val="28"/>
                <w:szCs w:val="28"/>
              </w:rPr>
              <w:t xml:space="preserve">шт; стул ученический - </w:t>
            </w:r>
            <w:r>
              <w:rPr>
                <w:sz w:val="28"/>
                <w:szCs w:val="28"/>
              </w:rPr>
              <w:t>30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7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720DA0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720DA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биологии -1кабинет.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–2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13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720DA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329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биологии -1кабинет.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–2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13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8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стул ученический-26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</w:t>
            </w:r>
            <w:r w:rsidRPr="004C7572">
              <w:rPr>
                <w:sz w:val="28"/>
                <w:szCs w:val="28"/>
              </w:rPr>
              <w:lastRenderedPageBreak/>
              <w:t xml:space="preserve">шт.; </w:t>
            </w:r>
          </w:p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№ 322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химии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2E5038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2E5038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2E5038" w:rsidRPr="004C7572" w:rsidRDefault="002E5038" w:rsidP="002E5038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ученический-30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напольная поворотная для письма мелом и маркером-1,</w:t>
            </w:r>
          </w:p>
          <w:p w:rsidR="00720DA0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– 1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720DA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237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0DA0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ученические –1</w:t>
            </w:r>
            <w:r>
              <w:rPr>
                <w:sz w:val="28"/>
                <w:szCs w:val="28"/>
              </w:rPr>
              <w:t>5 шт.; стул ученический - 30</w:t>
            </w:r>
            <w:r w:rsidRPr="004C7572">
              <w:rPr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10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720DA0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27" w:rsidRPr="007551DC" w:rsidRDefault="008F5D27" w:rsidP="008F5D27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20DA0" w:rsidRPr="004C7572" w:rsidRDefault="008F5D27" w:rsidP="008F5D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0DA0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 240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720DA0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A7077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Default="003A707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3A7077" w:rsidRPr="002563C9" w:rsidRDefault="003A707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обработки ткани -1 кабинет.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манекен 44- 1 </w:t>
            </w:r>
            <w:proofErr w:type="spellStart"/>
            <w:r w:rsidRPr="004C7572">
              <w:rPr>
                <w:sz w:val="28"/>
                <w:szCs w:val="28"/>
              </w:rPr>
              <w:t>шт</w:t>
            </w:r>
            <w:proofErr w:type="spellEnd"/>
            <w:r w:rsidRPr="004C7572">
              <w:rPr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</w:t>
            </w:r>
            <w:r>
              <w:rPr>
                <w:sz w:val="28"/>
                <w:szCs w:val="28"/>
              </w:rPr>
              <w:t>2</w:t>
            </w:r>
            <w:r w:rsidRPr="004C7572">
              <w:rPr>
                <w:sz w:val="28"/>
                <w:szCs w:val="28"/>
              </w:rPr>
              <w:t>шт;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16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ученические стулья – </w:t>
            </w:r>
            <w:r>
              <w:rPr>
                <w:sz w:val="28"/>
                <w:szCs w:val="28"/>
              </w:rPr>
              <w:t>20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</w:t>
            </w:r>
            <w:r>
              <w:rPr>
                <w:sz w:val="28"/>
                <w:szCs w:val="28"/>
              </w:rPr>
              <w:t>10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стенды – 2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гладильная доска-1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раскройный стол – 1 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по обработке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металла  -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кабинет.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ВС-У-СК-1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токарный -винторезный-1шт.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стол – 1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по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обработке  дерева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– 1 кабинет.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деревообрабатывающий-1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 слесарный ВСт-У-СК-12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 настольный-1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фрезерный по дереву-1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сверлильно-фрезерный-1шт;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вертикально-сверлильный-1шт.;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стол–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3A7077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доска меловая – 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bookmarkStart w:id="0" w:name="_GoBack"/>
            <w:bookmarkEnd w:id="0"/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Pr="007551DC" w:rsidRDefault="00914E3E" w:rsidP="00914E3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3A7077" w:rsidRPr="00914E3E" w:rsidRDefault="00914E3E" w:rsidP="00914E3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:rsidR="003A7077" w:rsidRPr="004C7572" w:rsidRDefault="003A7077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3A7077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A7077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Default="003A707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3A7077" w:rsidRPr="002563C9" w:rsidRDefault="003A707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 - 98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180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 ботинки лыжные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 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 - 20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баскетбольный мяч - 46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баскетбольный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гимнастический-1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обручи-10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2E5038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копья метательные 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 передвижная-2шт;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ракетка бадминтона-12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2E5038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2E5038" w:rsidP="002E503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-7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3E" w:rsidRPr="007551DC" w:rsidRDefault="00914E3E" w:rsidP="00914E3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тракт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3A7077" w:rsidRPr="004C7572" w:rsidRDefault="00914E3E" w:rsidP="00914E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 </w:t>
            </w:r>
            <w:r w:rsidR="003A7077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  <w:r w:rsidR="003A7077"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D21CC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муниципальным учреждением 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года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Дополнительное соглашение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03-106-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14.03.2014 г.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договору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B00E6E" w:rsidRDefault="00B00E6E" w:rsidP="00B00E6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муниципальным бюджетным общеобразовательным учреждением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Азнакаево»</w:t>
            </w:r>
          </w:p>
          <w:p w:rsidR="003A7077" w:rsidRPr="004C7572" w:rsidRDefault="00B00E6E" w:rsidP="00B00E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.2007 г.№03-006-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A7077" w:rsidRPr="00C820F1" w:rsidTr="001F3A64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0E35C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0E35C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077" w:rsidRPr="00C820F1" w:rsidTr="001F3A64">
        <w:trPr>
          <w:trHeight w:val="3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535545265"/>
            <w:lock w:val="sdtContentLocked"/>
            <w:placeholder>
              <w:docPart w:val="2E0865395B5D498087B247A561C647C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Default="003A7077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2.</w:t>
                </w:r>
              </w:p>
              <w:p w:rsidR="003A7077" w:rsidRPr="005823D6" w:rsidRDefault="003A7077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362640481"/>
            <w:lock w:val="sdtContentLocked"/>
            <w:placeholder>
              <w:docPart w:val="2E0865395B5D498087B247A561C647C9"/>
            </w:placeholder>
          </w:sdtPr>
          <w:sdtContent>
            <w:tc>
              <w:tcPr>
                <w:tcW w:w="268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Default="003A7077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077" w:rsidRPr="00C820F1" w:rsidTr="001F3A64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4909405"/>
            <w:lock w:val="sdtContentLocked"/>
            <w:placeholder>
              <w:docPart w:val="2E0865395B5D498087B247A561C647C9"/>
            </w:placeholder>
          </w:sdtPr>
          <w:sdtContent>
            <w:tc>
              <w:tcPr>
                <w:tcW w:w="268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Pr="00FA3135" w:rsidRDefault="003A7077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530"/>
        <w:gridCol w:w="331"/>
        <w:gridCol w:w="1559"/>
        <w:gridCol w:w="108"/>
        <w:gridCol w:w="388"/>
        <w:gridCol w:w="496"/>
        <w:gridCol w:w="425"/>
        <w:gridCol w:w="3620"/>
        <w:gridCol w:w="4929"/>
      </w:tblGrid>
      <w:tr w:rsidR="005823D6" w:rsidRPr="00FB20F7" w:rsidTr="000E35CC">
        <w:trPr>
          <w:gridAfter w:val="2"/>
          <w:wAfter w:w="8549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394190075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2400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 "</w:t>
                </w:r>
              </w:p>
            </w:tc>
          </w:sdtContent>
        </w:sdt>
        <w:tc>
          <w:tcPr>
            <w:tcW w:w="530" w:type="dxa"/>
            <w:tcBorders>
              <w:bottom w:val="single" w:sz="4" w:space="0" w:color="auto"/>
            </w:tcBorders>
          </w:tcPr>
          <w:p w:rsidR="005823D6" w:rsidRPr="00FB20F7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0165883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331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" </w:t>
                </w:r>
              </w:p>
            </w:tc>
          </w:sdtContent>
        </w:sdt>
        <w:tc>
          <w:tcPr>
            <w:tcW w:w="1559" w:type="dxa"/>
            <w:tcBorders>
              <w:bottom w:val="single" w:sz="4" w:space="0" w:color="auto"/>
            </w:tcBorders>
          </w:tcPr>
          <w:p w:rsidR="005823D6" w:rsidRPr="00FB20F7" w:rsidRDefault="007C5F01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496" w:type="dxa"/>
            <w:gridSpan w:val="2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822226320"/>
              <w:lock w:val="contentLocked"/>
              <w:placeholder>
                <w:docPart w:val="C0CE66CE976E46B2BDEF482251770A48"/>
              </w:placeholder>
            </w:sdtPr>
            <w:sdtContent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496" w:type="dxa"/>
            <w:tcBorders>
              <w:bottom w:val="single" w:sz="4" w:space="0" w:color="auto"/>
            </w:tcBorders>
          </w:tcPr>
          <w:p w:rsidR="005823D6" w:rsidRPr="007C5F01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060637754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25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tc>
          </w:sdtContent>
        </w:sdt>
      </w:tr>
      <w:tr w:rsidR="005823D6" w:rsidTr="000E35CC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:rsidR="001A639F" w:rsidRDefault="00875E77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03585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 </w:t>
            </w:r>
            <w:r w:rsidR="001A63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823D6" w:rsidRDefault="00035855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Азнакаево»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929" w:type="dxa"/>
            <w:gridSpan w:val="4"/>
            <w:tcBorders>
              <w:bottom w:val="single" w:sz="4" w:space="0" w:color="auto"/>
            </w:tcBorders>
          </w:tcPr>
          <w:p w:rsidR="005823D6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3D6" w:rsidRDefault="00914E3E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Музагитович</w:t>
            </w:r>
            <w:proofErr w:type="spellEnd"/>
          </w:p>
        </w:tc>
      </w:tr>
      <w:tr w:rsidR="005823D6" w:rsidTr="000E35CC">
        <w:tc>
          <w:tcPr>
            <w:tcW w:w="4928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701520133"/>
              <w:lock w:val="contentLocked"/>
              <w:placeholder>
                <w:docPart w:val="C0CE66CE976E46B2BDEF482251770A48"/>
              </w:placeholder>
            </w:sdtPr>
            <w:sdtContent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должность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38331764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929" w:type="dxa"/>
                <w:gridSpan w:val="4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tabs>
                    <w:tab w:val="left" w:pos="315"/>
                    <w:tab w:val="center" w:pos="2320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  <w:t>п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одпись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5780263"/>
            <w:lock w:val="contentLocked"/>
            <w:placeholder>
              <w:docPart w:val="C0CE66CE976E46B2BDEF482251770A48"/>
            </w:placeholder>
          </w:sdtPr>
          <w:sdtContent>
            <w:tc>
              <w:tcPr>
                <w:tcW w:w="4929" w:type="dxa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фамилия, имя, отчество 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</w:tr>
    </w:tbl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1A639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D3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67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855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609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5E9C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3E1"/>
    <w:rsid w:val="000E2729"/>
    <w:rsid w:val="000E27C6"/>
    <w:rsid w:val="000E28CB"/>
    <w:rsid w:val="000E2962"/>
    <w:rsid w:val="000E2D68"/>
    <w:rsid w:val="000E3200"/>
    <w:rsid w:val="000E32EA"/>
    <w:rsid w:val="000E35CC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D2E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306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4D1C"/>
    <w:rsid w:val="001A50ED"/>
    <w:rsid w:val="001A5185"/>
    <w:rsid w:val="001A527A"/>
    <w:rsid w:val="001A533F"/>
    <w:rsid w:val="001A56DE"/>
    <w:rsid w:val="001A6176"/>
    <w:rsid w:val="001A639F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6BFA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64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3C9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281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038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31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D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4E7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077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5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8E5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3DB3"/>
    <w:rsid w:val="0046475C"/>
    <w:rsid w:val="00464B01"/>
    <w:rsid w:val="00464FE1"/>
    <w:rsid w:val="00465057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B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590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4C2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3D6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3FD3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552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3E12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6CC4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222E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6E6E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DA0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5F01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C98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77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40C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5D27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4E3E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06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84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0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007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49E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10E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AD6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1A8B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0C2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CA6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266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E1C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0E6E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2F9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CC4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E0D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5AA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B7E01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547B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01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0C8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668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55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57C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0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7EF33-F85F-4A1E-9043-204F98F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823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A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F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3F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%20&#1087;&#1077;&#1088;&#1077;&#1086;&#1092;.&#1083;&#1080;&#1094;&#1077;&#1085;&#1079;&#1080;&#1080;\142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6AAF50D1994902815EF44522F86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76C65-ED77-4FCE-92FE-7700AFE48ACC}"/>
      </w:docPartPr>
      <w:docPartBody>
        <w:p w:rsidR="00F57BA6" w:rsidRDefault="0006334C">
          <w:pPr>
            <w:pStyle w:val="626AAF50D1994902815EF44522F86E39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CE66CE976E46B2BDEF482251770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E0665-0098-456A-93BA-699B09D37F9C}"/>
      </w:docPartPr>
      <w:docPartBody>
        <w:p w:rsidR="00F57BA6" w:rsidRDefault="0006334C">
          <w:pPr>
            <w:pStyle w:val="C0CE66CE976E46B2BDEF482251770A48"/>
          </w:pPr>
          <w:r w:rsidRPr="006703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B36204EB57488D956A560D4DBD06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44B23C-72FA-413D-9FF3-B2DAC842EF93}"/>
      </w:docPartPr>
      <w:docPartBody>
        <w:p w:rsidR="00F57BA6" w:rsidRDefault="0006334C" w:rsidP="0006334C">
          <w:pPr>
            <w:pStyle w:val="70B36204EB57488D956A560D4DBD067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C54926573C4125A35BFE337681E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6BD90-E78E-4F0E-BFF1-8B4A8DEE6141}"/>
      </w:docPartPr>
      <w:docPartBody>
        <w:p w:rsidR="00F57BA6" w:rsidRDefault="0006334C" w:rsidP="0006334C">
          <w:pPr>
            <w:pStyle w:val="14C54926573C4125A35BFE337681E813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FCFCB984DC4B6D9126C21F255A4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E9CB21-04D8-465E-8C91-2F6D7C6DD011}"/>
      </w:docPartPr>
      <w:docPartBody>
        <w:p w:rsidR="00F57BA6" w:rsidRDefault="0006334C" w:rsidP="0006334C">
          <w:pPr>
            <w:pStyle w:val="84FCFCB984DC4B6D9126C21F255A4957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E7D7C977CF491B9D72D0CD05BEB5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D9DEC9-CBC2-49AF-AE29-36151B33B7AF}"/>
      </w:docPartPr>
      <w:docPartBody>
        <w:p w:rsidR="00F57BA6" w:rsidRDefault="0006334C" w:rsidP="0006334C">
          <w:pPr>
            <w:pStyle w:val="60E7D7C977CF491B9D72D0CD05BEB536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0865395B5D498087B247A561C647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9088A5-A3E7-4F31-9D85-E084FC95B337}"/>
      </w:docPartPr>
      <w:docPartBody>
        <w:p w:rsidR="00724295" w:rsidRDefault="004B1888" w:rsidP="004B1888">
          <w:pPr>
            <w:pStyle w:val="2E0865395B5D498087B247A561C647C9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34C"/>
    <w:rsid w:val="0006334C"/>
    <w:rsid w:val="004B1888"/>
    <w:rsid w:val="006819D5"/>
    <w:rsid w:val="00724295"/>
    <w:rsid w:val="008D350A"/>
    <w:rsid w:val="009E09CC"/>
    <w:rsid w:val="00A35FB9"/>
    <w:rsid w:val="00A477D1"/>
    <w:rsid w:val="00BD218E"/>
    <w:rsid w:val="00D762BD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1888"/>
    <w:rPr>
      <w:color w:val="808080"/>
    </w:rPr>
  </w:style>
  <w:style w:type="paragraph" w:customStyle="1" w:styleId="626AAF50D1994902815EF44522F86E39">
    <w:name w:val="626AAF50D1994902815EF44522F86E39"/>
    <w:rsid w:val="00F57BA6"/>
  </w:style>
  <w:style w:type="paragraph" w:customStyle="1" w:styleId="C0CE66CE976E46B2BDEF482251770A48">
    <w:name w:val="C0CE66CE976E46B2BDEF482251770A48"/>
    <w:rsid w:val="00F57BA6"/>
  </w:style>
  <w:style w:type="paragraph" w:customStyle="1" w:styleId="70B36204EB57488D956A560D4DBD067C">
    <w:name w:val="70B36204EB57488D956A560D4DBD067C"/>
    <w:rsid w:val="0006334C"/>
  </w:style>
  <w:style w:type="paragraph" w:customStyle="1" w:styleId="14C54926573C4125A35BFE337681E813">
    <w:name w:val="14C54926573C4125A35BFE337681E813"/>
    <w:rsid w:val="0006334C"/>
  </w:style>
  <w:style w:type="paragraph" w:customStyle="1" w:styleId="84FCFCB984DC4B6D9126C21F255A4957">
    <w:name w:val="84FCFCB984DC4B6D9126C21F255A4957"/>
    <w:rsid w:val="0006334C"/>
  </w:style>
  <w:style w:type="paragraph" w:customStyle="1" w:styleId="60E7D7C977CF491B9D72D0CD05BEB536">
    <w:name w:val="60E7D7C977CF491B9D72D0CD05BEB536"/>
    <w:rsid w:val="0006334C"/>
  </w:style>
  <w:style w:type="paragraph" w:customStyle="1" w:styleId="B0E3C1A7FECC4C7DBD7F7503DD923BDB">
    <w:name w:val="B0E3C1A7FECC4C7DBD7F7503DD923BDB"/>
    <w:rsid w:val="0006334C"/>
  </w:style>
  <w:style w:type="paragraph" w:customStyle="1" w:styleId="E20F67C5126C49E8A8B26E2614715438">
    <w:name w:val="E20F67C5126C49E8A8B26E2614715438"/>
    <w:rsid w:val="00F57BA6"/>
  </w:style>
  <w:style w:type="paragraph" w:customStyle="1" w:styleId="E8EF3E29C91A48B2B0FD8418CF154642">
    <w:name w:val="E8EF3E29C91A48B2B0FD8418CF154642"/>
    <w:rsid w:val="00BD218E"/>
  </w:style>
  <w:style w:type="paragraph" w:customStyle="1" w:styleId="6E33E6DD29124A8CAC44075D4867D57A">
    <w:name w:val="6E33E6DD29124A8CAC44075D4867D57A"/>
    <w:rsid w:val="006819D5"/>
  </w:style>
  <w:style w:type="paragraph" w:customStyle="1" w:styleId="0DFC21B7570F4648A462894DB44039E8">
    <w:name w:val="0DFC21B7570F4648A462894DB44039E8"/>
    <w:rsid w:val="006819D5"/>
  </w:style>
  <w:style w:type="paragraph" w:customStyle="1" w:styleId="A6D9EDFDB1FC4575A0B3F8E0E2003B90">
    <w:name w:val="A6D9EDFDB1FC4575A0B3F8E0E2003B90"/>
    <w:rsid w:val="004B1888"/>
  </w:style>
  <w:style w:type="paragraph" w:customStyle="1" w:styleId="9675597EB38740708178FAE6D773D9E2">
    <w:name w:val="9675597EB38740708178FAE6D773D9E2"/>
    <w:rsid w:val="004B1888"/>
  </w:style>
  <w:style w:type="paragraph" w:customStyle="1" w:styleId="2D31F7BCFCD347CAA13F7D3398867902">
    <w:name w:val="2D31F7BCFCD347CAA13F7D3398867902"/>
    <w:rsid w:val="004B1888"/>
  </w:style>
  <w:style w:type="paragraph" w:customStyle="1" w:styleId="7810AD4B10394D71B5B1AF1866E16CD7">
    <w:name w:val="7810AD4B10394D71B5B1AF1866E16CD7"/>
    <w:rsid w:val="004B1888"/>
  </w:style>
  <w:style w:type="paragraph" w:customStyle="1" w:styleId="C21CF3A14E054049832401D34660111F">
    <w:name w:val="C21CF3A14E054049832401D34660111F"/>
    <w:rsid w:val="004B1888"/>
  </w:style>
  <w:style w:type="paragraph" w:customStyle="1" w:styleId="0EB418779DDA4D7E955D58EF51BD0CFD">
    <w:name w:val="0EB418779DDA4D7E955D58EF51BD0CFD"/>
    <w:rsid w:val="004B1888"/>
  </w:style>
  <w:style w:type="paragraph" w:customStyle="1" w:styleId="419A99BC40694628AE69903F6A08F94F">
    <w:name w:val="419A99BC40694628AE69903F6A08F94F"/>
    <w:rsid w:val="004B1888"/>
  </w:style>
  <w:style w:type="paragraph" w:customStyle="1" w:styleId="1321579BF5DA459D83463AEF95A5CA3E">
    <w:name w:val="1321579BF5DA459D83463AEF95A5CA3E"/>
    <w:rsid w:val="004B1888"/>
  </w:style>
  <w:style w:type="paragraph" w:customStyle="1" w:styleId="EC488E76542E401D99EDDBEF670188CB">
    <w:name w:val="EC488E76542E401D99EDDBEF670188CB"/>
    <w:rsid w:val="004B1888"/>
  </w:style>
  <w:style w:type="paragraph" w:customStyle="1" w:styleId="E245F39848F643A7AEF7DB112623C924">
    <w:name w:val="E245F39848F643A7AEF7DB112623C924"/>
    <w:rsid w:val="004B1888"/>
  </w:style>
  <w:style w:type="paragraph" w:customStyle="1" w:styleId="3A7CFF3697114053A58EF1F0C529E875">
    <w:name w:val="3A7CFF3697114053A58EF1F0C529E875"/>
    <w:rsid w:val="004B1888"/>
  </w:style>
  <w:style w:type="paragraph" w:customStyle="1" w:styleId="D19B627587944D5CA2330E30BDDE65DA">
    <w:name w:val="D19B627587944D5CA2330E30BDDE65DA"/>
    <w:rsid w:val="004B1888"/>
  </w:style>
  <w:style w:type="paragraph" w:customStyle="1" w:styleId="E00A1D5F845C4AAEAC1C8D1AC151B3F3">
    <w:name w:val="E00A1D5F845C4AAEAC1C8D1AC151B3F3"/>
    <w:rsid w:val="004B1888"/>
  </w:style>
  <w:style w:type="paragraph" w:customStyle="1" w:styleId="FD46997265124E729E8685FC8F610EB4">
    <w:name w:val="FD46997265124E729E8685FC8F610EB4"/>
    <w:rsid w:val="004B1888"/>
  </w:style>
  <w:style w:type="paragraph" w:customStyle="1" w:styleId="E258CE4ED0CC457C9A3451837E71B98E">
    <w:name w:val="E258CE4ED0CC457C9A3451837E71B98E"/>
    <w:rsid w:val="004B1888"/>
  </w:style>
  <w:style w:type="paragraph" w:customStyle="1" w:styleId="78617C7DCF6E429F8440523D61C4DBA7">
    <w:name w:val="78617C7DCF6E429F8440523D61C4DBA7"/>
    <w:rsid w:val="004B1888"/>
  </w:style>
  <w:style w:type="paragraph" w:customStyle="1" w:styleId="5BE9CD7208E84AF8893855068405EA2C">
    <w:name w:val="5BE9CD7208E84AF8893855068405EA2C"/>
    <w:rsid w:val="004B1888"/>
  </w:style>
  <w:style w:type="paragraph" w:customStyle="1" w:styleId="74997928D10348B297A31315586621CB">
    <w:name w:val="74997928D10348B297A31315586621CB"/>
    <w:rsid w:val="004B1888"/>
  </w:style>
  <w:style w:type="paragraph" w:customStyle="1" w:styleId="F57FE2CEF9964C27BF87D8DDBDB7990E">
    <w:name w:val="F57FE2CEF9964C27BF87D8DDBDB7990E"/>
    <w:rsid w:val="004B1888"/>
  </w:style>
  <w:style w:type="paragraph" w:customStyle="1" w:styleId="DA7F0CFA9F7544A385A3F7431C98AB86">
    <w:name w:val="DA7F0CFA9F7544A385A3F7431C98AB86"/>
    <w:rsid w:val="004B1888"/>
  </w:style>
  <w:style w:type="paragraph" w:customStyle="1" w:styleId="83CEE040BB3D4ADEA2E9626F8636FE1D">
    <w:name w:val="83CEE040BB3D4ADEA2E9626F8636FE1D"/>
    <w:rsid w:val="004B1888"/>
  </w:style>
  <w:style w:type="paragraph" w:customStyle="1" w:styleId="28D82A47C8C34C179AE378B2B2613FF2">
    <w:name w:val="28D82A47C8C34C179AE378B2B2613FF2"/>
    <w:rsid w:val="004B1888"/>
  </w:style>
  <w:style w:type="paragraph" w:customStyle="1" w:styleId="28B3C0517D6E4B638CACA378D2D1E848">
    <w:name w:val="28B3C0517D6E4B638CACA378D2D1E848"/>
    <w:rsid w:val="004B1888"/>
  </w:style>
  <w:style w:type="paragraph" w:customStyle="1" w:styleId="48489A9C592D4EFA88F2185B6652E6CD">
    <w:name w:val="48489A9C592D4EFA88F2185B6652E6CD"/>
    <w:rsid w:val="004B1888"/>
  </w:style>
  <w:style w:type="paragraph" w:customStyle="1" w:styleId="117211DBEE1E408C933EBFC85FECC117">
    <w:name w:val="117211DBEE1E408C933EBFC85FECC117"/>
    <w:rsid w:val="004B1888"/>
  </w:style>
  <w:style w:type="paragraph" w:customStyle="1" w:styleId="0E5FFBD8CB3343818A25210A6B596597">
    <w:name w:val="0E5FFBD8CB3343818A25210A6B596597"/>
    <w:rsid w:val="004B1888"/>
  </w:style>
  <w:style w:type="paragraph" w:customStyle="1" w:styleId="C004D67321B947D8B57DAADFF11FE78F">
    <w:name w:val="C004D67321B947D8B57DAADFF11FE78F"/>
    <w:rsid w:val="004B1888"/>
  </w:style>
  <w:style w:type="paragraph" w:customStyle="1" w:styleId="53431EBAB278420C96D58ED39B72B027">
    <w:name w:val="53431EBAB278420C96D58ED39B72B027"/>
    <w:rsid w:val="004B1888"/>
  </w:style>
  <w:style w:type="paragraph" w:customStyle="1" w:styleId="2E0865395B5D498087B247A561C647C9">
    <w:name w:val="2E0865395B5D498087B247A561C647C9"/>
    <w:rsid w:val="004B18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EE1DF-063F-4A39-B0B3-34F8A501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14251</Template>
  <TotalTime>1</TotalTime>
  <Pages>39</Pages>
  <Words>7702</Words>
  <Characters>43903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2015-07-13T12:46:00Z</cp:lastPrinted>
  <dcterms:created xsi:type="dcterms:W3CDTF">2018-09-03T11:14:00Z</dcterms:created>
  <dcterms:modified xsi:type="dcterms:W3CDTF">2018-09-03T11:14:00Z</dcterms:modified>
</cp:coreProperties>
</file>